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79A74" w14:textId="77777777" w:rsidR="00AC52B3" w:rsidRPr="00A173B4" w:rsidRDefault="00AC52B3" w:rsidP="00AC52B3"/>
    <w:tbl>
      <w:tblPr>
        <w:tblpPr w:leftFromText="180" w:rightFromText="180" w:horzAnchor="margin" w:tblpY="-480"/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12"/>
        <w:gridCol w:w="5626"/>
      </w:tblGrid>
      <w:tr w:rsidR="00A173B4" w:rsidRPr="00A173B4" w14:paraId="066DD645" w14:textId="77777777" w:rsidTr="009824BC">
        <w:trPr>
          <w:trHeight w:val="3556"/>
        </w:trPr>
        <w:tc>
          <w:tcPr>
            <w:tcW w:w="2059" w:type="pct"/>
          </w:tcPr>
          <w:p w14:paraId="22B9CC2C" w14:textId="77777777" w:rsidR="00AC52B3" w:rsidRPr="00A173B4" w:rsidRDefault="00AC52B3" w:rsidP="00667208">
            <w:pPr>
              <w:pStyle w:val="TableParagraph"/>
              <w:spacing w:before="151"/>
              <w:ind w:left="446" w:right="505"/>
              <w:rPr>
                <w:b/>
                <w:sz w:val="24"/>
              </w:rPr>
            </w:pPr>
            <w:r w:rsidRPr="00A173B4">
              <w:rPr>
                <w:rFonts w:ascii="Copperplate Gothic Light"/>
                <w:noProof/>
                <w:sz w:val="56"/>
              </w:rPr>
              <w:drawing>
                <wp:inline distT="0" distB="0" distL="0" distR="0" wp14:anchorId="3EC1CE50" wp14:editId="2C14A436">
                  <wp:extent cx="1943100" cy="1943100"/>
                  <wp:effectExtent l="0" t="0" r="0" b="0"/>
                  <wp:docPr id="112671427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6714273" name="Picture 1126714273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341" cy="19433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41" w:type="pct"/>
          </w:tcPr>
          <w:p w14:paraId="7D7A80B4" w14:textId="3CACA9B0" w:rsidR="00D6702E" w:rsidRDefault="009824BC" w:rsidP="00D6702E">
            <w:pPr>
              <w:pStyle w:val="TableParagraph"/>
              <w:spacing w:before="128"/>
              <w:ind w:right="49"/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 xml:space="preserve">Staplehurst </w:t>
            </w:r>
            <w:r w:rsidR="00FB79F6">
              <w:rPr>
                <w:b/>
                <w:sz w:val="40"/>
                <w:szCs w:val="40"/>
              </w:rPr>
              <w:t>Merit</w:t>
            </w:r>
            <w:r w:rsidR="00D6702E" w:rsidRPr="00D6702E">
              <w:rPr>
                <w:b/>
                <w:sz w:val="40"/>
                <w:szCs w:val="40"/>
              </w:rPr>
              <w:t xml:space="preserve"> Awards</w:t>
            </w:r>
          </w:p>
          <w:p w14:paraId="7A793678" w14:textId="77777777" w:rsidR="00D6702E" w:rsidRPr="00D6702E" w:rsidRDefault="00D6702E" w:rsidP="00D6702E">
            <w:pPr>
              <w:pStyle w:val="TableParagraph"/>
              <w:spacing w:before="128"/>
              <w:ind w:right="49"/>
              <w:jc w:val="center"/>
              <w:rPr>
                <w:b/>
                <w:sz w:val="40"/>
                <w:szCs w:val="40"/>
              </w:rPr>
            </w:pPr>
            <w:r w:rsidRPr="00D6702E">
              <w:rPr>
                <w:b/>
                <w:sz w:val="40"/>
                <w:szCs w:val="40"/>
              </w:rPr>
              <w:t>Nomination Form</w:t>
            </w:r>
          </w:p>
          <w:p w14:paraId="7DEE2D32" w14:textId="42F6B5A5" w:rsidR="00D6702E" w:rsidRDefault="00D6702E" w:rsidP="00D6702E">
            <w:pPr>
              <w:pStyle w:val="TableParagraph"/>
              <w:spacing w:before="128"/>
              <w:ind w:right="49"/>
              <w:jc w:val="center"/>
              <w:rPr>
                <w:b/>
                <w:sz w:val="40"/>
                <w:szCs w:val="40"/>
              </w:rPr>
            </w:pPr>
            <w:r w:rsidRPr="00D6702E">
              <w:rPr>
                <w:b/>
                <w:sz w:val="40"/>
                <w:szCs w:val="40"/>
              </w:rPr>
              <w:t>202</w:t>
            </w:r>
            <w:r w:rsidR="00DB1F16">
              <w:rPr>
                <w:b/>
                <w:sz w:val="40"/>
                <w:szCs w:val="40"/>
              </w:rPr>
              <w:t>5</w:t>
            </w:r>
            <w:r w:rsidR="00936A95">
              <w:rPr>
                <w:b/>
                <w:sz w:val="40"/>
                <w:szCs w:val="40"/>
              </w:rPr>
              <w:t>/202</w:t>
            </w:r>
            <w:r w:rsidR="00DB1F16">
              <w:rPr>
                <w:b/>
                <w:sz w:val="40"/>
                <w:szCs w:val="40"/>
              </w:rPr>
              <w:t>6</w:t>
            </w:r>
          </w:p>
          <w:p w14:paraId="32A9BA53" w14:textId="77777777" w:rsidR="009824BC" w:rsidRDefault="009824BC" w:rsidP="009824BC">
            <w:pPr>
              <w:tabs>
                <w:tab w:val="left" w:pos="4212"/>
              </w:tabs>
              <w:rPr>
                <w:lang w:val="en-US"/>
              </w:rPr>
            </w:pPr>
            <w:r>
              <w:rPr>
                <w:lang w:val="en-US"/>
              </w:rPr>
              <w:tab/>
            </w:r>
          </w:p>
          <w:p w14:paraId="661B631F" w14:textId="756D38DF" w:rsidR="009824BC" w:rsidRDefault="009824BC" w:rsidP="009824BC">
            <w:pPr>
              <w:tabs>
                <w:tab w:val="left" w:pos="4212"/>
              </w:tabs>
              <w:jc w:val="center"/>
              <w:rPr>
                <w:rFonts w:ascii="Tahoma" w:hAnsi="Tahoma" w:cs="Tahoma"/>
                <w:b/>
                <w:bCs/>
                <w:sz w:val="40"/>
                <w:szCs w:val="40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40"/>
                <w:szCs w:val="40"/>
                <w:lang w:val="en-US"/>
              </w:rPr>
              <w:t>N</w:t>
            </w:r>
            <w:r w:rsidRPr="009824BC">
              <w:rPr>
                <w:rFonts w:ascii="Tahoma" w:hAnsi="Tahoma" w:cs="Tahoma"/>
                <w:b/>
                <w:bCs/>
                <w:sz w:val="40"/>
                <w:szCs w:val="40"/>
                <w:lang w:val="en-US"/>
              </w:rPr>
              <w:t>ominations</w:t>
            </w:r>
            <w:r>
              <w:rPr>
                <w:rFonts w:ascii="Tahoma" w:hAnsi="Tahoma" w:cs="Tahoma"/>
                <w:b/>
                <w:bCs/>
                <w:sz w:val="40"/>
                <w:szCs w:val="40"/>
                <w:lang w:val="en-US"/>
              </w:rPr>
              <w:t xml:space="preserve"> Close</w:t>
            </w:r>
          </w:p>
          <w:p w14:paraId="3D01BAF3" w14:textId="28724A08" w:rsidR="009824BC" w:rsidRPr="009824BC" w:rsidRDefault="00936A95" w:rsidP="009824BC">
            <w:pPr>
              <w:tabs>
                <w:tab w:val="left" w:pos="4212"/>
              </w:tabs>
              <w:jc w:val="center"/>
              <w:rPr>
                <w:rFonts w:ascii="Tahoma" w:hAnsi="Tahoma" w:cs="Tahoma"/>
                <w:b/>
                <w:bCs/>
                <w:sz w:val="40"/>
                <w:szCs w:val="40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40"/>
                <w:szCs w:val="40"/>
                <w:lang w:val="en-US"/>
              </w:rPr>
              <w:t>31</w:t>
            </w:r>
            <w:r w:rsidRPr="00936A95">
              <w:rPr>
                <w:rFonts w:ascii="Tahoma" w:hAnsi="Tahoma" w:cs="Tahoma"/>
                <w:b/>
                <w:bCs/>
                <w:sz w:val="40"/>
                <w:szCs w:val="40"/>
                <w:vertAlign w:val="superscript"/>
                <w:lang w:val="en-US"/>
              </w:rPr>
              <w:t>st</w:t>
            </w:r>
            <w:r>
              <w:rPr>
                <w:rFonts w:ascii="Tahoma" w:hAnsi="Tahoma" w:cs="Tahoma"/>
                <w:b/>
                <w:bCs/>
                <w:sz w:val="40"/>
                <w:szCs w:val="40"/>
                <w:lang w:val="en-US"/>
              </w:rPr>
              <w:t xml:space="preserve"> March 2</w:t>
            </w:r>
            <w:r w:rsidR="009824BC" w:rsidRPr="009824BC">
              <w:rPr>
                <w:rFonts w:ascii="Tahoma" w:hAnsi="Tahoma" w:cs="Tahoma"/>
                <w:b/>
                <w:bCs/>
                <w:sz w:val="40"/>
                <w:szCs w:val="40"/>
                <w:lang w:val="en-US"/>
              </w:rPr>
              <w:t>02</w:t>
            </w:r>
            <w:r>
              <w:rPr>
                <w:rFonts w:ascii="Tahoma" w:hAnsi="Tahoma" w:cs="Tahoma"/>
                <w:b/>
                <w:bCs/>
                <w:sz w:val="40"/>
                <w:szCs w:val="40"/>
                <w:lang w:val="en-US"/>
              </w:rPr>
              <w:t>6</w:t>
            </w:r>
          </w:p>
        </w:tc>
      </w:tr>
    </w:tbl>
    <w:p w14:paraId="08BF573B" w14:textId="77777777" w:rsidR="00AC52B3" w:rsidRPr="00A173B4" w:rsidRDefault="00AC52B3" w:rsidP="00AC52B3"/>
    <w:p w14:paraId="0F6C2ADF" w14:textId="666712EC" w:rsidR="00DC2DC3" w:rsidRDefault="00D6702E" w:rsidP="00DC2DC3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I, ………………………………………………</w:t>
      </w:r>
      <w:r w:rsidR="00B80D87">
        <w:rPr>
          <w:rFonts w:ascii="Arial" w:hAnsi="Arial" w:cs="Arial"/>
          <w:b/>
          <w:bCs/>
          <w:sz w:val="24"/>
          <w:szCs w:val="24"/>
        </w:rPr>
        <w:t>………………………………</w:t>
      </w:r>
      <w:r>
        <w:rPr>
          <w:rFonts w:ascii="Arial" w:hAnsi="Arial" w:cs="Arial"/>
          <w:b/>
          <w:bCs/>
          <w:sz w:val="24"/>
          <w:szCs w:val="24"/>
        </w:rPr>
        <w:t>…………………</w:t>
      </w:r>
      <w:proofErr w:type="gramStart"/>
      <w:r>
        <w:rPr>
          <w:rFonts w:ascii="Arial" w:hAnsi="Arial" w:cs="Arial"/>
          <w:b/>
          <w:bCs/>
          <w:sz w:val="24"/>
          <w:szCs w:val="24"/>
        </w:rPr>
        <w:t>…..</w:t>
      </w:r>
      <w:proofErr w:type="gramEnd"/>
      <w:r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36E6D400" w14:textId="4E9F0AAA" w:rsidR="00D6702E" w:rsidRDefault="00D6702E" w:rsidP="00DC2DC3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(person nominating)</w:t>
      </w:r>
    </w:p>
    <w:p w14:paraId="09414D9C" w14:textId="6EBD51A1" w:rsidR="00D6702E" w:rsidRDefault="00CE7C0A" w:rsidP="00DC2DC3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Nominate</w:t>
      </w:r>
      <w:r w:rsidR="00D6702E">
        <w:rPr>
          <w:rFonts w:ascii="Arial" w:hAnsi="Arial" w:cs="Arial"/>
          <w:b/>
          <w:bCs/>
          <w:sz w:val="24"/>
          <w:szCs w:val="24"/>
        </w:rPr>
        <w:t>…………………………………………………………………………………………….</w:t>
      </w:r>
    </w:p>
    <w:p w14:paraId="0EB7BDB1" w14:textId="77777777" w:rsidR="00FA6C73" w:rsidRDefault="00B80D87" w:rsidP="00DC2DC3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Of…………………………………………………………………………………………………</w:t>
      </w:r>
      <w:proofErr w:type="gramStart"/>
      <w:r>
        <w:rPr>
          <w:rFonts w:ascii="Arial" w:hAnsi="Arial" w:cs="Arial"/>
          <w:b/>
          <w:bCs/>
          <w:sz w:val="24"/>
          <w:szCs w:val="24"/>
        </w:rPr>
        <w:t>…..</w:t>
      </w:r>
      <w:proofErr w:type="gramEnd"/>
    </w:p>
    <w:p w14:paraId="5CE4ADD9" w14:textId="2AE8B92C" w:rsidR="00FA6C73" w:rsidRDefault="00FA6C73" w:rsidP="00DC2DC3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(address</w:t>
      </w:r>
      <w:r w:rsidR="00C857F3">
        <w:rPr>
          <w:rFonts w:ascii="Arial" w:hAnsi="Arial" w:cs="Arial"/>
          <w:b/>
          <w:bCs/>
          <w:sz w:val="24"/>
          <w:szCs w:val="24"/>
        </w:rPr>
        <w:t xml:space="preserve"> and email address if possible</w:t>
      </w:r>
      <w:r>
        <w:rPr>
          <w:rFonts w:ascii="Arial" w:hAnsi="Arial" w:cs="Arial"/>
          <w:b/>
          <w:bCs/>
          <w:sz w:val="24"/>
          <w:szCs w:val="24"/>
        </w:rPr>
        <w:t xml:space="preserve">) </w:t>
      </w:r>
    </w:p>
    <w:p w14:paraId="433D629D" w14:textId="3253B0B4" w:rsidR="00D6702E" w:rsidRDefault="00D6702E" w:rsidP="00DC2DC3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For a </w:t>
      </w:r>
      <w:r w:rsidR="00FB79F6">
        <w:rPr>
          <w:rFonts w:ascii="Arial" w:hAnsi="Arial" w:cs="Arial"/>
          <w:b/>
          <w:bCs/>
          <w:sz w:val="24"/>
          <w:szCs w:val="24"/>
        </w:rPr>
        <w:t xml:space="preserve">Merit </w:t>
      </w:r>
      <w:r>
        <w:rPr>
          <w:rFonts w:ascii="Arial" w:hAnsi="Arial" w:cs="Arial"/>
          <w:b/>
          <w:bCs/>
          <w:sz w:val="24"/>
          <w:szCs w:val="24"/>
        </w:rPr>
        <w:t>Award (please tick category)</w:t>
      </w:r>
    </w:p>
    <w:p w14:paraId="4D067D2E" w14:textId="1B4DC5FF" w:rsidR="00D6702E" w:rsidRPr="00D6702E" w:rsidRDefault="00D6702E" w:rsidP="00D6702E">
      <w:pPr>
        <w:pStyle w:val="ListParagraph"/>
        <w:numPr>
          <w:ilvl w:val="0"/>
          <w:numId w:val="6"/>
        </w:numPr>
        <w:spacing w:after="240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  <w:r w:rsidRPr="00D6702E">
        <w:rPr>
          <w:rFonts w:ascii="Arial" w:hAnsi="Arial" w:cs="Arial"/>
          <w:b/>
          <w:bCs/>
          <w:sz w:val="24"/>
          <w:szCs w:val="24"/>
        </w:rPr>
        <w:t>Youth Award</w:t>
      </w:r>
      <w:r w:rsidR="00B80D87">
        <w:rPr>
          <w:rFonts w:ascii="Arial" w:hAnsi="Arial" w:cs="Arial"/>
          <w:b/>
          <w:bCs/>
          <w:sz w:val="24"/>
          <w:szCs w:val="24"/>
        </w:rPr>
        <w:t xml:space="preserve"> </w:t>
      </w:r>
      <w:r w:rsidRPr="00D6702E">
        <w:rPr>
          <w:rFonts w:ascii="Arial" w:hAnsi="Arial" w:cs="Arial"/>
          <w:b/>
          <w:bCs/>
          <w:sz w:val="24"/>
          <w:szCs w:val="24"/>
        </w:rPr>
        <w:t>(under 18 years old)</w:t>
      </w:r>
    </w:p>
    <w:p w14:paraId="04D2AA1D" w14:textId="20A53455" w:rsidR="00D6702E" w:rsidRDefault="00D6702E" w:rsidP="00D6702E">
      <w:pPr>
        <w:pStyle w:val="ListParagraph"/>
        <w:numPr>
          <w:ilvl w:val="0"/>
          <w:numId w:val="6"/>
        </w:numPr>
        <w:spacing w:after="240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  <w:r w:rsidRPr="00D6702E">
        <w:rPr>
          <w:rFonts w:ascii="Arial" w:hAnsi="Arial" w:cs="Arial"/>
          <w:b/>
          <w:bCs/>
          <w:sz w:val="24"/>
          <w:szCs w:val="24"/>
        </w:rPr>
        <w:t>Adult Award</w:t>
      </w:r>
    </w:p>
    <w:p w14:paraId="5DAC0415" w14:textId="27B21997" w:rsidR="00936A95" w:rsidRPr="00D6702E" w:rsidRDefault="00936A95" w:rsidP="00D6702E">
      <w:pPr>
        <w:pStyle w:val="ListParagraph"/>
        <w:numPr>
          <w:ilvl w:val="0"/>
          <w:numId w:val="6"/>
        </w:numPr>
        <w:spacing w:after="240"/>
        <w:ind w:left="567" w:hanging="567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Community Group Award</w:t>
      </w:r>
    </w:p>
    <w:p w14:paraId="20E96386" w14:textId="5A122B33" w:rsidR="00D6702E" w:rsidRDefault="00D6702E" w:rsidP="00D6702E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For the following reasons </w:t>
      </w:r>
      <w:r w:rsidR="003D5CAF">
        <w:rPr>
          <w:rFonts w:ascii="Arial" w:hAnsi="Arial" w:cs="Arial"/>
          <w:b/>
          <w:bCs/>
          <w:sz w:val="24"/>
          <w:szCs w:val="24"/>
        </w:rPr>
        <w:t>(no</w:t>
      </w:r>
      <w:r>
        <w:rPr>
          <w:rFonts w:ascii="Arial" w:hAnsi="Arial" w:cs="Arial"/>
          <w:b/>
          <w:bCs/>
          <w:sz w:val="24"/>
          <w:szCs w:val="24"/>
        </w:rPr>
        <w:t xml:space="preserve"> more than 100 words)</w:t>
      </w:r>
    </w:p>
    <w:p w14:paraId="14E54BB4" w14:textId="77777777" w:rsidR="00666CB8" w:rsidRDefault="00666CB8" w:rsidP="00D6702E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…………………………………………………………………………………………………………</w:t>
      </w:r>
    </w:p>
    <w:p w14:paraId="01B75320" w14:textId="77777777" w:rsidR="00666CB8" w:rsidRDefault="00666CB8" w:rsidP="00D6702E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…………………………………………………………………………………………………………</w:t>
      </w:r>
    </w:p>
    <w:p w14:paraId="217F433D" w14:textId="77777777" w:rsidR="00666CB8" w:rsidRDefault="00666CB8" w:rsidP="00D6702E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…………………………………………………………………………………………………………</w:t>
      </w:r>
    </w:p>
    <w:p w14:paraId="286B9A63" w14:textId="430E9537" w:rsidR="00666CB8" w:rsidRDefault="00666CB8" w:rsidP="00D6702E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…………………………………………………………………………………………………………</w:t>
      </w:r>
    </w:p>
    <w:p w14:paraId="44718BAB" w14:textId="70FCAC51" w:rsidR="00666CB8" w:rsidRDefault="00666CB8" w:rsidP="00D6702E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…………………………………………………………………………………………………………</w:t>
      </w:r>
    </w:p>
    <w:p w14:paraId="2D890FD6" w14:textId="155B5A71" w:rsidR="00666CB8" w:rsidRDefault="00666CB8" w:rsidP="00D6702E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…………………………………………………………………………………………………………</w:t>
      </w:r>
    </w:p>
    <w:p w14:paraId="6E94B28E" w14:textId="53A37123" w:rsidR="00666CB8" w:rsidRDefault="00666CB8" w:rsidP="00D6702E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………………………………………………………………………………………………………..</w:t>
      </w:r>
    </w:p>
    <w:p w14:paraId="7D09086E" w14:textId="274ADBA6" w:rsidR="00DC2DC3" w:rsidRDefault="00B80D87" w:rsidP="00DC2DC3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</w:t>
      </w:r>
      <w:r w:rsidR="00D6702E">
        <w:rPr>
          <w:rFonts w:ascii="Arial" w:hAnsi="Arial" w:cs="Arial"/>
          <w:b/>
          <w:bCs/>
          <w:sz w:val="24"/>
          <w:szCs w:val="24"/>
        </w:rPr>
        <w:t>igned by person nominating………………………………………………….date………</w:t>
      </w:r>
      <w:proofErr w:type="gramStart"/>
      <w:r w:rsidR="00D6702E">
        <w:rPr>
          <w:rFonts w:ascii="Arial" w:hAnsi="Arial" w:cs="Arial"/>
          <w:b/>
          <w:bCs/>
          <w:sz w:val="24"/>
          <w:szCs w:val="24"/>
        </w:rPr>
        <w:t>….</w:t>
      </w:r>
      <w:r w:rsidR="00FB79F6">
        <w:rPr>
          <w:rFonts w:ascii="Arial" w:hAnsi="Arial" w:cs="Arial"/>
          <w:b/>
          <w:bCs/>
          <w:sz w:val="24"/>
          <w:szCs w:val="24"/>
        </w:rPr>
        <w:t>.</w:t>
      </w:r>
      <w:proofErr w:type="gramEnd"/>
    </w:p>
    <w:p w14:paraId="52E52F00" w14:textId="77777777" w:rsidR="00936A95" w:rsidRDefault="00936A95" w:rsidP="00DC2DC3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</w:p>
    <w:p w14:paraId="26B9C202" w14:textId="0FA1F29D" w:rsidR="00D6702E" w:rsidRDefault="00FB79F6" w:rsidP="00DC2DC3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Day time </w:t>
      </w:r>
      <w:r w:rsidR="00D6702E">
        <w:rPr>
          <w:rFonts w:ascii="Arial" w:hAnsi="Arial" w:cs="Arial"/>
          <w:b/>
          <w:bCs/>
          <w:sz w:val="24"/>
          <w:szCs w:val="24"/>
        </w:rPr>
        <w:t>Contact telephone……………………………………………………………………</w:t>
      </w:r>
      <w:r>
        <w:rPr>
          <w:rFonts w:ascii="Arial" w:hAnsi="Arial" w:cs="Arial"/>
          <w:b/>
          <w:bCs/>
          <w:sz w:val="24"/>
          <w:szCs w:val="24"/>
        </w:rPr>
        <w:t>…</w:t>
      </w:r>
    </w:p>
    <w:p w14:paraId="59B98919" w14:textId="69A8F0B7" w:rsidR="00B80D87" w:rsidRDefault="00B80D87" w:rsidP="00DC2DC3">
      <w:pPr>
        <w:spacing w:after="24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All information will remain </w:t>
      </w:r>
      <w:r w:rsidR="00FC5173">
        <w:rPr>
          <w:rFonts w:ascii="Arial" w:hAnsi="Arial" w:cs="Arial"/>
          <w:b/>
          <w:bCs/>
          <w:sz w:val="24"/>
          <w:szCs w:val="24"/>
        </w:rPr>
        <w:t>confidential in line with Council GDPR policies</w:t>
      </w:r>
      <w:r w:rsidR="005A4A9A">
        <w:rPr>
          <w:rFonts w:ascii="Arial" w:hAnsi="Arial" w:cs="Arial"/>
          <w:b/>
          <w:bCs/>
          <w:sz w:val="24"/>
          <w:szCs w:val="24"/>
        </w:rPr>
        <w:t xml:space="preserve"> please send via email to </w:t>
      </w:r>
      <w:hyperlink r:id="rId11" w:history="1">
        <w:r w:rsidR="005A4A9A" w:rsidRPr="00683226">
          <w:rPr>
            <w:rStyle w:val="Hyperlink"/>
            <w:rFonts w:ascii="Arial" w:hAnsi="Arial" w:cs="Arial"/>
            <w:b/>
            <w:bCs/>
            <w:sz w:val="24"/>
            <w:szCs w:val="24"/>
          </w:rPr>
          <w:t>admin@staplehurst-pc.uk</w:t>
        </w:r>
      </w:hyperlink>
      <w:r w:rsidR="005A4A9A">
        <w:rPr>
          <w:rFonts w:ascii="Arial" w:hAnsi="Arial" w:cs="Arial"/>
          <w:b/>
          <w:bCs/>
          <w:sz w:val="24"/>
          <w:szCs w:val="24"/>
        </w:rPr>
        <w:t xml:space="preserve"> or post: Parish Office, Village Centre, TN12 0BJ</w:t>
      </w:r>
    </w:p>
    <w:sectPr w:rsidR="00B80D87" w:rsidSect="0050560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continuous"/>
      <w:pgSz w:w="11906" w:h="16838" w:code="9"/>
      <w:pgMar w:top="1134" w:right="1134" w:bottom="1134" w:left="1134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05C2A3" w14:textId="77777777" w:rsidR="00A11D54" w:rsidRDefault="00A11D54">
      <w:r>
        <w:separator/>
      </w:r>
    </w:p>
  </w:endnote>
  <w:endnote w:type="continuationSeparator" w:id="0">
    <w:p w14:paraId="6525A750" w14:textId="77777777" w:rsidR="00A11D54" w:rsidRDefault="00A11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F42917" w14:textId="77777777" w:rsidR="003938E6" w:rsidRDefault="003938E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0A0AA5" w14:textId="24AF1E37" w:rsidR="005359EC" w:rsidRDefault="005359EC" w:rsidP="002622DE">
    <w:pPr>
      <w:pStyle w:val="Footer"/>
      <w:tabs>
        <w:tab w:val="clear" w:pos="8640"/>
        <w:tab w:val="right" w:pos="9720"/>
      </w:tabs>
      <w:ind w:left="-720" w:right="-784"/>
      <w:jc w:val="both"/>
    </w:pPr>
    <w:r>
      <w:rPr>
        <w:rFonts w:ascii="Copperplate Gothic Light" w:hAnsi="Copperplate Gothic Light"/>
        <w:sz w:val="14"/>
      </w:rPr>
      <w:t xml:space="preserve">                      The Parish o</w:t>
    </w:r>
    <w:r w:rsidR="00FB0D3C">
      <w:rPr>
        <w:rFonts w:ascii="Copperplate Gothic Light" w:hAnsi="Copperplate Gothic Light"/>
        <w:sz w:val="14"/>
      </w:rPr>
      <w:t xml:space="preserve">ffice is open </w:t>
    </w:r>
    <w:r w:rsidR="00936A95">
      <w:rPr>
        <w:rFonts w:ascii="Copperplate Gothic Light" w:hAnsi="Copperplate Gothic Light"/>
        <w:sz w:val="14"/>
      </w:rPr>
      <w:t>10.</w:t>
    </w:r>
    <w:r w:rsidR="00FB0D3C">
      <w:rPr>
        <w:rFonts w:ascii="Copperplate Gothic Light" w:hAnsi="Copperplate Gothic Light"/>
        <w:sz w:val="14"/>
      </w:rPr>
      <w:t>00-1</w:t>
    </w:r>
    <w:r w:rsidR="00936A95">
      <w:rPr>
        <w:rFonts w:ascii="Copperplate Gothic Light" w:hAnsi="Copperplate Gothic Light"/>
        <w:sz w:val="14"/>
      </w:rPr>
      <w:t>2.</w:t>
    </w:r>
    <w:r w:rsidR="00FB0D3C">
      <w:rPr>
        <w:rFonts w:ascii="Copperplate Gothic Light" w:hAnsi="Copperplate Gothic Light"/>
        <w:sz w:val="14"/>
      </w:rPr>
      <w:t>00 Monday</w:t>
    </w:r>
    <w:r w:rsidR="00936A95">
      <w:rPr>
        <w:rFonts w:ascii="Copperplate Gothic Light" w:hAnsi="Copperplate Gothic Light"/>
        <w:sz w:val="14"/>
      </w:rPr>
      <w:t xml:space="preserve">, Wednesday </w:t>
    </w:r>
    <w:r w:rsidR="003938E6">
      <w:rPr>
        <w:rFonts w:ascii="Copperplate Gothic Light" w:hAnsi="Copperplate Gothic Light"/>
        <w:sz w:val="14"/>
      </w:rPr>
      <w:t xml:space="preserve">and </w:t>
    </w:r>
    <w:r w:rsidR="00FB0D3C">
      <w:rPr>
        <w:rFonts w:ascii="Copperplate Gothic Light" w:hAnsi="Copperplate Gothic Light"/>
        <w:sz w:val="14"/>
      </w:rPr>
      <w:t>T</w:t>
    </w:r>
    <w:r>
      <w:rPr>
        <w:rFonts w:ascii="Copperplate Gothic Light" w:hAnsi="Copperplate Gothic Light"/>
        <w:sz w:val="14"/>
      </w:rPr>
      <w:t>hursday</w:t>
    </w:r>
    <w:r w:rsidR="003938E6">
      <w:rPr>
        <w:rFonts w:ascii="Copperplate Gothic Light" w:hAnsi="Copperplate Gothic Light"/>
        <w:sz w:val="14"/>
      </w:rPr>
      <w:t xml:space="preserve"> plus</w:t>
    </w:r>
    <w:r w:rsidR="00936A95">
      <w:rPr>
        <w:rFonts w:ascii="Copperplate Gothic Light" w:hAnsi="Copperplate Gothic Light"/>
        <w:sz w:val="14"/>
      </w:rPr>
      <w:t xml:space="preserve"> </w:t>
    </w:r>
    <w:r w:rsidR="003938E6">
      <w:rPr>
        <w:rFonts w:ascii="Copperplate Gothic Light" w:hAnsi="Copperplate Gothic Light"/>
        <w:sz w:val="14"/>
      </w:rPr>
      <w:t xml:space="preserve">Tuesday </w:t>
    </w:r>
    <w:r w:rsidR="00936A95">
      <w:rPr>
        <w:rFonts w:ascii="Copperplate Gothic Light" w:hAnsi="Copperplate Gothic Light"/>
        <w:sz w:val="14"/>
      </w:rPr>
      <w:t>14.00-16.00</w:t>
    </w:r>
    <w:r>
      <w:rPr>
        <w:rFonts w:ascii="Copperplate Gothic Light" w:hAnsi="Copperplate Gothic Light"/>
        <w:sz w:val="14"/>
      </w:rPr>
      <w:t xml:space="preserve"> </w:t>
    </w:r>
    <w:r>
      <w:t> </w:t>
    </w:r>
    <w:r w:rsidR="00D862E1">
      <w:t>website www.staplehurst-pc</w:t>
    </w:r>
    <w:r w:rsidR="00936A95">
      <w:t>.gov</w:t>
    </w:r>
    <w:r w:rsidR="00D862E1">
      <w:t>.uk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24B62" w14:textId="77777777" w:rsidR="003938E6" w:rsidRDefault="003938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74B19E" w14:textId="77777777" w:rsidR="00A11D54" w:rsidRDefault="00A11D54">
      <w:r>
        <w:separator/>
      </w:r>
    </w:p>
  </w:footnote>
  <w:footnote w:type="continuationSeparator" w:id="0">
    <w:p w14:paraId="3403FF10" w14:textId="77777777" w:rsidR="00A11D54" w:rsidRDefault="00A11D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47FB3" w14:textId="77777777" w:rsidR="003938E6" w:rsidRDefault="003938E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5D54B4" w14:textId="77777777" w:rsidR="003938E6" w:rsidRDefault="003938E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76DC3" w14:textId="77777777" w:rsidR="003938E6" w:rsidRDefault="003938E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40651"/>
    <w:multiLevelType w:val="hybridMultilevel"/>
    <w:tmpl w:val="F6EC8110"/>
    <w:lvl w:ilvl="0" w:tplc="2FF059B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0FC1CCC"/>
    <w:multiLevelType w:val="hybridMultilevel"/>
    <w:tmpl w:val="BD76F8E6"/>
    <w:lvl w:ilvl="0" w:tplc="8026A998">
      <w:start w:val="2024"/>
      <w:numFmt w:val="bullet"/>
      <w:lvlText w:val="-"/>
      <w:lvlJc w:val="left"/>
      <w:pPr>
        <w:ind w:left="324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" w15:restartNumberingAfterBreak="0">
    <w:nsid w:val="3DC32CE1"/>
    <w:multiLevelType w:val="hybridMultilevel"/>
    <w:tmpl w:val="C1EAB608"/>
    <w:lvl w:ilvl="0" w:tplc="8026A998">
      <w:start w:val="2024"/>
      <w:numFmt w:val="bullet"/>
      <w:lvlText w:val="-"/>
      <w:lvlJc w:val="left"/>
      <w:pPr>
        <w:ind w:left="324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0932DC"/>
    <w:multiLevelType w:val="hybridMultilevel"/>
    <w:tmpl w:val="CD8E4D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921753"/>
    <w:multiLevelType w:val="hybridMultilevel"/>
    <w:tmpl w:val="EF3088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45319E"/>
    <w:multiLevelType w:val="hybridMultilevel"/>
    <w:tmpl w:val="AA9471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2882318">
    <w:abstractNumId w:val="0"/>
  </w:num>
  <w:num w:numId="2" w16cid:durableId="1366247449">
    <w:abstractNumId w:val="5"/>
  </w:num>
  <w:num w:numId="3" w16cid:durableId="336662757">
    <w:abstractNumId w:val="3"/>
  </w:num>
  <w:num w:numId="4" w16cid:durableId="1740857296">
    <w:abstractNumId w:val="4"/>
  </w:num>
  <w:num w:numId="5" w16cid:durableId="105199260">
    <w:abstractNumId w:val="1"/>
  </w:num>
  <w:num w:numId="6" w16cid:durableId="19736325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5D9"/>
    <w:rsid w:val="000005D9"/>
    <w:rsid w:val="000075F5"/>
    <w:rsid w:val="00024117"/>
    <w:rsid w:val="00053E19"/>
    <w:rsid w:val="00060141"/>
    <w:rsid w:val="00063673"/>
    <w:rsid w:val="00095893"/>
    <w:rsid w:val="000A6694"/>
    <w:rsid w:val="000B78CB"/>
    <w:rsid w:val="000F7BD6"/>
    <w:rsid w:val="001037F3"/>
    <w:rsid w:val="00103ACA"/>
    <w:rsid w:val="001104E6"/>
    <w:rsid w:val="0011798D"/>
    <w:rsid w:val="0012728B"/>
    <w:rsid w:val="00133D18"/>
    <w:rsid w:val="00153455"/>
    <w:rsid w:val="0016057C"/>
    <w:rsid w:val="0017564C"/>
    <w:rsid w:val="00175A7F"/>
    <w:rsid w:val="001A4C2B"/>
    <w:rsid w:val="001D5602"/>
    <w:rsid w:val="001E420D"/>
    <w:rsid w:val="001F64D7"/>
    <w:rsid w:val="0021272D"/>
    <w:rsid w:val="0021522C"/>
    <w:rsid w:val="00216FE4"/>
    <w:rsid w:val="0021738B"/>
    <w:rsid w:val="0022313D"/>
    <w:rsid w:val="002303F8"/>
    <w:rsid w:val="0023583D"/>
    <w:rsid w:val="00257DE6"/>
    <w:rsid w:val="002622DE"/>
    <w:rsid w:val="0026486B"/>
    <w:rsid w:val="00282167"/>
    <w:rsid w:val="00290496"/>
    <w:rsid w:val="00297B10"/>
    <w:rsid w:val="002A6A87"/>
    <w:rsid w:val="002B01DC"/>
    <w:rsid w:val="002C3839"/>
    <w:rsid w:val="002C48ED"/>
    <w:rsid w:val="002C4D9B"/>
    <w:rsid w:val="002E662F"/>
    <w:rsid w:val="00300560"/>
    <w:rsid w:val="003173DE"/>
    <w:rsid w:val="0032116A"/>
    <w:rsid w:val="0038197E"/>
    <w:rsid w:val="00381DA7"/>
    <w:rsid w:val="003938E6"/>
    <w:rsid w:val="003939B1"/>
    <w:rsid w:val="003A3560"/>
    <w:rsid w:val="003A5298"/>
    <w:rsid w:val="003D5CAF"/>
    <w:rsid w:val="003E1DB2"/>
    <w:rsid w:val="003E33FA"/>
    <w:rsid w:val="003F4F40"/>
    <w:rsid w:val="004007F4"/>
    <w:rsid w:val="0040232E"/>
    <w:rsid w:val="00403045"/>
    <w:rsid w:val="00440CBC"/>
    <w:rsid w:val="004425A7"/>
    <w:rsid w:val="00447AAF"/>
    <w:rsid w:val="00456539"/>
    <w:rsid w:val="00466300"/>
    <w:rsid w:val="00485C77"/>
    <w:rsid w:val="00487B9B"/>
    <w:rsid w:val="00490AC1"/>
    <w:rsid w:val="004B2923"/>
    <w:rsid w:val="004C0528"/>
    <w:rsid w:val="004E3126"/>
    <w:rsid w:val="004E747A"/>
    <w:rsid w:val="004F2637"/>
    <w:rsid w:val="004F43B1"/>
    <w:rsid w:val="00505603"/>
    <w:rsid w:val="00515646"/>
    <w:rsid w:val="0051699E"/>
    <w:rsid w:val="005359EC"/>
    <w:rsid w:val="0054363F"/>
    <w:rsid w:val="00544B00"/>
    <w:rsid w:val="00545EF8"/>
    <w:rsid w:val="005659DC"/>
    <w:rsid w:val="00591406"/>
    <w:rsid w:val="005A4798"/>
    <w:rsid w:val="005A4A9A"/>
    <w:rsid w:val="005C0870"/>
    <w:rsid w:val="005C41CC"/>
    <w:rsid w:val="005D3835"/>
    <w:rsid w:val="005D52DC"/>
    <w:rsid w:val="005D682D"/>
    <w:rsid w:val="00641A2C"/>
    <w:rsid w:val="00645BBD"/>
    <w:rsid w:val="00650A20"/>
    <w:rsid w:val="00666CB8"/>
    <w:rsid w:val="00685458"/>
    <w:rsid w:val="006A160E"/>
    <w:rsid w:val="006B072B"/>
    <w:rsid w:val="006F00D3"/>
    <w:rsid w:val="006F4067"/>
    <w:rsid w:val="00717C50"/>
    <w:rsid w:val="00753CFC"/>
    <w:rsid w:val="007611E3"/>
    <w:rsid w:val="007723A1"/>
    <w:rsid w:val="007820CF"/>
    <w:rsid w:val="007831FC"/>
    <w:rsid w:val="00790046"/>
    <w:rsid w:val="007A181A"/>
    <w:rsid w:val="007A605C"/>
    <w:rsid w:val="007C31FF"/>
    <w:rsid w:val="0080581D"/>
    <w:rsid w:val="00814A74"/>
    <w:rsid w:val="00821CA6"/>
    <w:rsid w:val="0082360C"/>
    <w:rsid w:val="0082596C"/>
    <w:rsid w:val="00836CED"/>
    <w:rsid w:val="008373BC"/>
    <w:rsid w:val="00851B0B"/>
    <w:rsid w:val="00853E35"/>
    <w:rsid w:val="00854737"/>
    <w:rsid w:val="008A0D1B"/>
    <w:rsid w:val="008A45A1"/>
    <w:rsid w:val="008C06B9"/>
    <w:rsid w:val="008D05A2"/>
    <w:rsid w:val="0091473B"/>
    <w:rsid w:val="00914CB5"/>
    <w:rsid w:val="00936A95"/>
    <w:rsid w:val="00942C0C"/>
    <w:rsid w:val="009575EB"/>
    <w:rsid w:val="009653EB"/>
    <w:rsid w:val="0097299E"/>
    <w:rsid w:val="009824BC"/>
    <w:rsid w:val="00982960"/>
    <w:rsid w:val="00985BE2"/>
    <w:rsid w:val="009877CB"/>
    <w:rsid w:val="009A40C3"/>
    <w:rsid w:val="009B2598"/>
    <w:rsid w:val="009B7032"/>
    <w:rsid w:val="009E5FDA"/>
    <w:rsid w:val="009F309C"/>
    <w:rsid w:val="00A03DC8"/>
    <w:rsid w:val="00A043A0"/>
    <w:rsid w:val="00A1107A"/>
    <w:rsid w:val="00A11D54"/>
    <w:rsid w:val="00A14CA8"/>
    <w:rsid w:val="00A173B4"/>
    <w:rsid w:val="00A3292C"/>
    <w:rsid w:val="00A376D4"/>
    <w:rsid w:val="00A37800"/>
    <w:rsid w:val="00A51B16"/>
    <w:rsid w:val="00A527FA"/>
    <w:rsid w:val="00A86022"/>
    <w:rsid w:val="00A92106"/>
    <w:rsid w:val="00AA549D"/>
    <w:rsid w:val="00AC52B3"/>
    <w:rsid w:val="00AD0465"/>
    <w:rsid w:val="00AD1BCE"/>
    <w:rsid w:val="00B111CF"/>
    <w:rsid w:val="00B24E67"/>
    <w:rsid w:val="00B3263D"/>
    <w:rsid w:val="00B80D87"/>
    <w:rsid w:val="00B85D12"/>
    <w:rsid w:val="00B875A0"/>
    <w:rsid w:val="00BD040B"/>
    <w:rsid w:val="00BD4EFD"/>
    <w:rsid w:val="00BE7320"/>
    <w:rsid w:val="00C02E8F"/>
    <w:rsid w:val="00C07ABC"/>
    <w:rsid w:val="00C07DA2"/>
    <w:rsid w:val="00C22A34"/>
    <w:rsid w:val="00C740F3"/>
    <w:rsid w:val="00C857F3"/>
    <w:rsid w:val="00CA469D"/>
    <w:rsid w:val="00CA5AC5"/>
    <w:rsid w:val="00CB3853"/>
    <w:rsid w:val="00CB7F43"/>
    <w:rsid w:val="00CD6194"/>
    <w:rsid w:val="00CE7C0A"/>
    <w:rsid w:val="00D0345E"/>
    <w:rsid w:val="00D11585"/>
    <w:rsid w:val="00D215AB"/>
    <w:rsid w:val="00D23E18"/>
    <w:rsid w:val="00D23F41"/>
    <w:rsid w:val="00D4132F"/>
    <w:rsid w:val="00D57E8F"/>
    <w:rsid w:val="00D6702E"/>
    <w:rsid w:val="00D6774E"/>
    <w:rsid w:val="00D740F1"/>
    <w:rsid w:val="00D802FB"/>
    <w:rsid w:val="00D862E1"/>
    <w:rsid w:val="00DA0F4F"/>
    <w:rsid w:val="00DA25F5"/>
    <w:rsid w:val="00DA72D5"/>
    <w:rsid w:val="00DB1F16"/>
    <w:rsid w:val="00DC2DC3"/>
    <w:rsid w:val="00DC7CD8"/>
    <w:rsid w:val="00DF2F36"/>
    <w:rsid w:val="00E01C9A"/>
    <w:rsid w:val="00E2015F"/>
    <w:rsid w:val="00E6211D"/>
    <w:rsid w:val="00E64FFF"/>
    <w:rsid w:val="00E659D2"/>
    <w:rsid w:val="00EB2DA5"/>
    <w:rsid w:val="00EE0F3D"/>
    <w:rsid w:val="00EE498A"/>
    <w:rsid w:val="00F105DD"/>
    <w:rsid w:val="00F25F26"/>
    <w:rsid w:val="00F35116"/>
    <w:rsid w:val="00F52F4C"/>
    <w:rsid w:val="00F64D56"/>
    <w:rsid w:val="00F81D9B"/>
    <w:rsid w:val="00FA091E"/>
    <w:rsid w:val="00FA6C73"/>
    <w:rsid w:val="00FB0D3C"/>
    <w:rsid w:val="00FB36DD"/>
    <w:rsid w:val="00FB79F6"/>
    <w:rsid w:val="00FC5173"/>
    <w:rsid w:val="00FC79A3"/>
    <w:rsid w:val="00FE4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E56D7B"/>
  <w15:docId w15:val="{10CA3A9D-AFC2-4192-BE53-844D15915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62E1"/>
    <w:rPr>
      <w:lang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jc w:val="center"/>
      <w:outlineLvl w:val="0"/>
    </w:pPr>
    <w:rPr>
      <w:rFonts w:ascii="Copperplate Gothic Light" w:hAnsi="Copperplate Gothic Light"/>
      <w:sz w:val="5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Header">
    <w:name w:val="header"/>
    <w:basedOn w:val="Normal"/>
    <w:rsid w:val="00814A7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14A74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095893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753CFC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BD040B"/>
    <w:rPr>
      <w:i/>
      <w:iCs/>
    </w:rPr>
  </w:style>
  <w:style w:type="character" w:customStyle="1" w:styleId="Heading1Char">
    <w:name w:val="Heading 1 Char"/>
    <w:basedOn w:val="DefaultParagraphFont"/>
    <w:link w:val="Heading1"/>
    <w:rsid w:val="00D862E1"/>
    <w:rPr>
      <w:rFonts w:ascii="Copperplate Gothic Light" w:hAnsi="Copperplate Gothic Light"/>
      <w:sz w:val="56"/>
      <w:lang w:eastAsia="en-US"/>
    </w:rPr>
  </w:style>
  <w:style w:type="paragraph" w:customStyle="1" w:styleId="TableParagraph">
    <w:name w:val="Table Paragraph"/>
    <w:basedOn w:val="Normal"/>
    <w:uiPriority w:val="1"/>
    <w:qFormat/>
    <w:rsid w:val="00AC52B3"/>
    <w:pPr>
      <w:widowControl w:val="0"/>
      <w:autoSpaceDE w:val="0"/>
      <w:autoSpaceDN w:val="0"/>
    </w:pPr>
    <w:rPr>
      <w:rFonts w:ascii="Tahoma" w:eastAsia="Tahoma" w:hAnsi="Tahoma" w:cs="Tahoma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17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5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4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2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admin@staplehurst-pc.uk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ck\Desktop\Old%20Desktop%20Icons\SPC%20Headed%20MW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7bab1d0-a063-4383-ac71-590399b31249">
      <Terms xmlns="http://schemas.microsoft.com/office/infopath/2007/PartnerControls"/>
    </lcf76f155ced4ddcb4097134ff3c332f>
    <TaxCatchAll xmlns="cf5131a5-d50f-4597-bef7-fa3a1f998d5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682EFFC2FC9F439D91BA78E6824632" ma:contentTypeVersion="13" ma:contentTypeDescription="Create a new document." ma:contentTypeScope="" ma:versionID="e6a4ea23fb4e1f6d18763c1efbe38b16">
  <xsd:schema xmlns:xsd="http://www.w3.org/2001/XMLSchema" xmlns:xs="http://www.w3.org/2001/XMLSchema" xmlns:p="http://schemas.microsoft.com/office/2006/metadata/properties" xmlns:ns2="77bab1d0-a063-4383-ac71-590399b31249" xmlns:ns3="cf5131a5-d50f-4597-bef7-fa3a1f998d50" targetNamespace="http://schemas.microsoft.com/office/2006/metadata/properties" ma:root="true" ma:fieldsID="67a0b8f91c13a2a951d5ffeb781a47d7" ns2:_="" ns3:_="">
    <xsd:import namespace="77bab1d0-a063-4383-ac71-590399b31249"/>
    <xsd:import namespace="cf5131a5-d50f-4597-bef7-fa3a1f998d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bab1d0-a063-4383-ac71-590399b312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BillingMetadata" ma:index="14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8b9e8350-d28a-44ce-8b53-d0e1c4cae35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5131a5-d50f-4597-bef7-fa3a1f998d50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2aa484c5-a5eb-447e-a3be-9e9a06388746}" ma:internalName="TaxCatchAll" ma:showField="CatchAllData" ma:web="cf5131a5-d50f-4597-bef7-fa3a1f998d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A2B24DF-1953-4993-B044-0C243DDBE326}">
  <ds:schemaRefs>
    <ds:schemaRef ds:uri="http://schemas.microsoft.com/office/2006/metadata/properties"/>
    <ds:schemaRef ds:uri="http://schemas.microsoft.com/office/infopath/2007/PartnerControls"/>
    <ds:schemaRef ds:uri="77bab1d0-a063-4383-ac71-590399b31249"/>
    <ds:schemaRef ds:uri="cf5131a5-d50f-4597-bef7-fa3a1f998d50"/>
  </ds:schemaRefs>
</ds:datastoreItem>
</file>

<file path=customXml/itemProps2.xml><?xml version="1.0" encoding="utf-8"?>
<ds:datastoreItem xmlns:ds="http://schemas.openxmlformats.org/officeDocument/2006/customXml" ds:itemID="{605EFDF4-81E7-47AF-86D0-AA512E5546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bab1d0-a063-4383-ac71-590399b31249"/>
    <ds:schemaRef ds:uri="cf5131a5-d50f-4597-bef7-fa3a1f998d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0A8FD3E-2D4B-4439-A4C2-5E0B4A755D0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SPC Headed MW</Template>
  <TotalTime>10</TotalTime>
  <Pages>1</Pages>
  <Words>93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Staplehurst Parish Council</vt:lpstr>
    </vt:vector>
  </TitlesOfParts>
  <Company>Hewlett-Packard Company</Company>
  <LinksUpToDate>false</LinksUpToDate>
  <CharactersWithSpaces>1064</CharactersWithSpaces>
  <SharedDoc>false</SharedDoc>
  <HLinks>
    <vt:vector size="12" baseType="variant">
      <vt:variant>
        <vt:i4>4194388</vt:i4>
      </vt:variant>
      <vt:variant>
        <vt:i4>3</vt:i4>
      </vt:variant>
      <vt:variant>
        <vt:i4>0</vt:i4>
      </vt:variant>
      <vt:variant>
        <vt:i4>5</vt:i4>
      </vt:variant>
      <vt:variant>
        <vt:lpwstr>http://www.staplehurstvillage.org.uk/</vt:lpwstr>
      </vt:variant>
      <vt:variant>
        <vt:lpwstr/>
      </vt:variant>
      <vt:variant>
        <vt:i4>6553616</vt:i4>
      </vt:variant>
      <vt:variant>
        <vt:i4>0</vt:i4>
      </vt:variant>
      <vt:variant>
        <vt:i4>0</vt:i4>
      </vt:variant>
      <vt:variant>
        <vt:i4>5</vt:i4>
      </vt:variant>
      <vt:variant>
        <vt:lpwstr>mailto:clerk@staplehurstvillage.org.uk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Staplehurst Parish Council</dc:title>
  <dc:creator>Mick</dc:creator>
  <cp:lastModifiedBy>Richard Griffiths</cp:lastModifiedBy>
  <cp:revision>6</cp:revision>
  <cp:lastPrinted>2025-02-24T15:44:00Z</cp:lastPrinted>
  <dcterms:created xsi:type="dcterms:W3CDTF">2026-01-28T15:55:00Z</dcterms:created>
  <dcterms:modified xsi:type="dcterms:W3CDTF">2026-02-21T10:12:00Z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0x01010064682EFFC2FC9F439D91BA78E6824632</vt:lpwstr>
  </property>
  <property fmtid="{D5CDD505-2E9C-101B-9397-08002B2CF9AE}" pid="3" name="MediaServiceImageTags">
    <vt:lpwstr/>
  </property>
</Properties>
</file>